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BB" w:rsidRPr="00413E19" w:rsidRDefault="004F367F">
      <w:pPr>
        <w:rPr>
          <w:b/>
          <w:sz w:val="40"/>
          <w:szCs w:val="40"/>
        </w:rPr>
      </w:pPr>
      <w:r>
        <w:rPr>
          <w:b/>
          <w:sz w:val="40"/>
          <w:szCs w:val="40"/>
        </w:rPr>
        <w:t>Recommended Bridge B</w:t>
      </w:r>
      <w:r w:rsidR="00413E19" w:rsidRPr="00413E19">
        <w:rPr>
          <w:b/>
          <w:sz w:val="40"/>
          <w:szCs w:val="40"/>
        </w:rPr>
        <w:t>ooks</w:t>
      </w:r>
    </w:p>
    <w:p w:rsidR="00413E19" w:rsidRPr="00413E19" w:rsidRDefault="00413E19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  <w:gridCol w:w="4929"/>
      </w:tblGrid>
      <w:tr w:rsidR="00413E19" w:rsidTr="00413E19"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</w:t>
            </w:r>
            <w:r w:rsidR="004F367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eclaring]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Logical Bridge Play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 w:rsidP="00413E19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7C6980" wp14:editId="62E8405E">
                  <wp:extent cx="1400175" cy="19431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19" w:rsidTr="00413E19"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 [</w:t>
            </w:r>
            <w:proofErr w:type="spellStart"/>
            <w:r>
              <w:rPr>
                <w:sz w:val="28"/>
                <w:szCs w:val="28"/>
              </w:rPr>
              <w:t>Defence</w:t>
            </w:r>
            <w:proofErr w:type="spellEnd"/>
            <w:r>
              <w:rPr>
                <w:sz w:val="28"/>
                <w:szCs w:val="28"/>
              </w:rPr>
              <w:t>]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F36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Killing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413E19">
              <w:rPr>
                <w:sz w:val="28"/>
                <w:szCs w:val="28"/>
              </w:rPr>
              <w:t>efence</w:t>
            </w:r>
            <w:proofErr w:type="spellEnd"/>
            <w:r w:rsidR="00413E19">
              <w:rPr>
                <w:sz w:val="28"/>
                <w:szCs w:val="28"/>
              </w:rPr>
              <w:t xml:space="preserve"> at </w:t>
            </w:r>
            <w:r>
              <w:rPr>
                <w:sz w:val="28"/>
                <w:szCs w:val="28"/>
              </w:rPr>
              <w:t>B</w:t>
            </w:r>
            <w:r w:rsidR="00413E19">
              <w:rPr>
                <w:sz w:val="28"/>
                <w:szCs w:val="28"/>
              </w:rPr>
              <w:t>ridge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2FA5382" wp14:editId="58625148">
                  <wp:extent cx="1409700" cy="17811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19" w:rsidTr="00413E19"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F36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Victor </w:t>
            </w:r>
            <w:proofErr w:type="spellStart"/>
            <w:r>
              <w:rPr>
                <w:sz w:val="28"/>
                <w:szCs w:val="28"/>
              </w:rPr>
              <w:t>Mollo</w:t>
            </w:r>
            <w:proofErr w:type="spellEnd"/>
            <w:r>
              <w:rPr>
                <w:sz w:val="28"/>
                <w:szCs w:val="28"/>
              </w:rPr>
              <w:t xml:space="preserve"> [Declaring</w:t>
            </w:r>
            <w:r w:rsidR="00413E19">
              <w:rPr>
                <w:sz w:val="28"/>
                <w:szCs w:val="28"/>
              </w:rPr>
              <w:t>/</w:t>
            </w:r>
            <w:proofErr w:type="spellStart"/>
            <w:r w:rsidR="00413E19">
              <w:rPr>
                <w:sz w:val="28"/>
                <w:szCs w:val="28"/>
              </w:rPr>
              <w:t>Defence</w:t>
            </w:r>
            <w:proofErr w:type="spellEnd"/>
            <w:r w:rsidR="00413E19">
              <w:rPr>
                <w:sz w:val="28"/>
                <w:szCs w:val="28"/>
              </w:rPr>
              <w:t>]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Card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 Technique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Pr="00F015A7" w:rsidRDefault="00413E19">
            <w:pPr>
              <w:rPr>
                <w:b/>
                <w:sz w:val="28"/>
                <w:szCs w:val="28"/>
              </w:rPr>
            </w:pPr>
            <w:r w:rsidRPr="00F015A7">
              <w:rPr>
                <w:b/>
                <w:sz w:val="28"/>
                <w:szCs w:val="28"/>
              </w:rPr>
              <w:t>*** Must read brilliant</w:t>
            </w:r>
          </w:p>
          <w:p w:rsidR="00413E19" w:rsidRDefault="00413E19">
            <w:pPr>
              <w:rPr>
                <w:sz w:val="28"/>
                <w:szCs w:val="28"/>
              </w:rPr>
            </w:pPr>
          </w:p>
          <w:p w:rsidR="00413E19" w:rsidRDefault="00413E19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29AA4F" wp14:editId="107755D8">
                  <wp:extent cx="1381125" cy="19716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E19" w:rsidTr="00413E19">
        <w:tc>
          <w:tcPr>
            <w:tcW w:w="4981" w:type="dxa"/>
          </w:tcPr>
          <w:p w:rsidR="00413E19" w:rsidRDefault="00413E19">
            <w:pPr>
              <w:rPr>
                <w:sz w:val="28"/>
                <w:szCs w:val="28"/>
              </w:rPr>
            </w:pPr>
          </w:p>
          <w:p w:rsidR="004F367F" w:rsidRDefault="000834D8" w:rsidP="004F36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Lawrence</w:t>
            </w:r>
            <w:r w:rsidR="004F367F">
              <w:rPr>
                <w:sz w:val="28"/>
                <w:szCs w:val="28"/>
              </w:rPr>
              <w:t xml:space="preserve"> </w:t>
            </w:r>
            <w:r w:rsidR="004F367F">
              <w:rPr>
                <w:sz w:val="28"/>
                <w:szCs w:val="28"/>
              </w:rPr>
              <w:t>[Card Play]</w:t>
            </w:r>
          </w:p>
          <w:p w:rsidR="000834D8" w:rsidRDefault="000834D8">
            <w:pPr>
              <w:rPr>
                <w:sz w:val="28"/>
                <w:szCs w:val="28"/>
              </w:rPr>
            </w:pPr>
          </w:p>
          <w:p w:rsidR="000834D8" w:rsidRDefault="004F36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to R</w:t>
            </w:r>
            <w:r w:rsidR="000834D8">
              <w:rPr>
                <w:sz w:val="28"/>
                <w:szCs w:val="28"/>
              </w:rPr>
              <w:t xml:space="preserve">ead </w:t>
            </w:r>
            <w:r>
              <w:rPr>
                <w:sz w:val="28"/>
                <w:szCs w:val="28"/>
              </w:rPr>
              <w:t>Y</w:t>
            </w:r>
            <w:r w:rsidR="000834D8">
              <w:rPr>
                <w:sz w:val="28"/>
                <w:szCs w:val="28"/>
              </w:rPr>
              <w:t xml:space="preserve">our </w:t>
            </w:r>
            <w:r>
              <w:rPr>
                <w:sz w:val="28"/>
                <w:szCs w:val="28"/>
              </w:rPr>
              <w:t>O</w:t>
            </w:r>
            <w:r w:rsidR="000834D8">
              <w:rPr>
                <w:sz w:val="28"/>
                <w:szCs w:val="28"/>
              </w:rPr>
              <w:t>pponents</w:t>
            </w:r>
            <w:r>
              <w:rPr>
                <w:sz w:val="28"/>
                <w:szCs w:val="28"/>
              </w:rPr>
              <w:t>’</w:t>
            </w:r>
            <w:r w:rsidR="000834D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  <w:r w:rsidR="000834D8">
              <w:rPr>
                <w:sz w:val="28"/>
                <w:szCs w:val="28"/>
              </w:rPr>
              <w:t>ards</w:t>
            </w:r>
          </w:p>
          <w:p w:rsidR="000834D8" w:rsidRDefault="000834D8">
            <w:pPr>
              <w:rPr>
                <w:sz w:val="28"/>
                <w:szCs w:val="28"/>
              </w:rPr>
            </w:pPr>
          </w:p>
          <w:p w:rsidR="000834D8" w:rsidRDefault="000834D8">
            <w:pPr>
              <w:rPr>
                <w:sz w:val="28"/>
                <w:szCs w:val="28"/>
              </w:rPr>
            </w:pPr>
          </w:p>
          <w:p w:rsidR="000834D8" w:rsidRDefault="000834D8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413E19" w:rsidRDefault="000834D8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8D96C7" wp14:editId="0DDE59DE">
                  <wp:extent cx="1524000" cy="22764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E19" w:rsidRPr="00413E19" w:rsidRDefault="00413E19">
      <w:pPr>
        <w:rPr>
          <w:sz w:val="28"/>
          <w:szCs w:val="28"/>
        </w:rPr>
      </w:pPr>
    </w:p>
    <w:p w:rsidR="00413E19" w:rsidRDefault="00413E1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13E19" w:rsidRDefault="00413E19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7"/>
        <w:gridCol w:w="4938"/>
      </w:tblGrid>
      <w:tr w:rsidR="000834D8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Lawrence</w:t>
            </w:r>
            <w:r w:rsidR="004F367F">
              <w:rPr>
                <w:sz w:val="28"/>
                <w:szCs w:val="28"/>
              </w:rPr>
              <w:t xml:space="preserve"> [B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4F367F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</w:t>
            </w:r>
            <w:r w:rsidR="000834D8">
              <w:rPr>
                <w:sz w:val="28"/>
                <w:szCs w:val="28"/>
              </w:rPr>
              <w:t xml:space="preserve">omplete </w:t>
            </w:r>
            <w:r>
              <w:rPr>
                <w:sz w:val="28"/>
                <w:szCs w:val="28"/>
              </w:rPr>
              <w:t>B</w:t>
            </w:r>
            <w:r w:rsidR="000834D8">
              <w:rPr>
                <w:sz w:val="28"/>
                <w:szCs w:val="28"/>
              </w:rPr>
              <w:t xml:space="preserve">ook on </w:t>
            </w:r>
            <w:r>
              <w:rPr>
                <w:sz w:val="28"/>
                <w:szCs w:val="28"/>
              </w:rPr>
              <w:t>O</w:t>
            </w:r>
            <w:r w:rsidR="000834D8">
              <w:rPr>
                <w:sz w:val="28"/>
                <w:szCs w:val="28"/>
              </w:rPr>
              <w:t>vercalls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F81BACF" wp14:editId="0EE88A24">
                  <wp:extent cx="1409700" cy="2000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4D8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Ron Klinger</w:t>
            </w:r>
            <w:r w:rsidR="004F367F">
              <w:rPr>
                <w:sz w:val="28"/>
                <w:szCs w:val="28"/>
              </w:rPr>
              <w:t xml:space="preserve"> [B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4F367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 xml:space="preserve">odern </w:t>
            </w:r>
            <w:r w:rsidR="004F367F">
              <w:rPr>
                <w:sz w:val="28"/>
                <w:szCs w:val="28"/>
              </w:rPr>
              <w:t>L</w:t>
            </w:r>
            <w:r>
              <w:rPr>
                <w:sz w:val="28"/>
                <w:szCs w:val="28"/>
              </w:rPr>
              <w:t xml:space="preserve">osing </w:t>
            </w:r>
            <w:r w:rsidR="004F367F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rick 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ount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Pr="00F015A7" w:rsidRDefault="000834D8" w:rsidP="00CC0FBA">
            <w:pPr>
              <w:rPr>
                <w:b/>
                <w:i/>
                <w:sz w:val="28"/>
                <w:szCs w:val="28"/>
              </w:rPr>
            </w:pPr>
            <w:r w:rsidRPr="00F015A7">
              <w:rPr>
                <w:b/>
                <w:i/>
                <w:sz w:val="28"/>
                <w:szCs w:val="28"/>
              </w:rPr>
              <w:t>*** a must</w:t>
            </w:r>
            <w:r w:rsidR="004F367F">
              <w:rPr>
                <w:b/>
                <w:i/>
                <w:sz w:val="28"/>
                <w:szCs w:val="28"/>
              </w:rPr>
              <w:t>-know</w:t>
            </w:r>
            <w:r w:rsidRPr="00F015A7">
              <w:rPr>
                <w:b/>
                <w:i/>
                <w:sz w:val="28"/>
                <w:szCs w:val="28"/>
              </w:rPr>
              <w:t xml:space="preserve"> concept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0852FC" wp14:editId="7C644118">
                  <wp:extent cx="1419225" cy="19145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4D8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083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Lawrence</w:t>
            </w:r>
            <w:r w:rsidR="004F367F">
              <w:rPr>
                <w:sz w:val="28"/>
                <w:szCs w:val="28"/>
              </w:rPr>
              <w:t xml:space="preserve"> [B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0834D8">
            <w:pPr>
              <w:rPr>
                <w:sz w:val="28"/>
                <w:szCs w:val="28"/>
              </w:rPr>
            </w:pPr>
          </w:p>
          <w:p w:rsidR="000834D8" w:rsidRDefault="000834D8" w:rsidP="000834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omplete </w:t>
            </w:r>
            <w:r w:rsidR="004F367F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 xml:space="preserve">uide to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assed </w:t>
            </w:r>
            <w:r w:rsidR="004F367F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 xml:space="preserve">and </w:t>
            </w:r>
            <w:r w:rsidR="004F367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idding</w:t>
            </w:r>
          </w:p>
          <w:p w:rsidR="000834D8" w:rsidRDefault="000834D8" w:rsidP="000834D8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2234B9" wp14:editId="144D728E">
                  <wp:extent cx="1466850" cy="2202981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13" cy="222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4D8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Lawrence</w:t>
            </w:r>
            <w:r w:rsidR="00D83A37">
              <w:rPr>
                <w:sz w:val="28"/>
                <w:szCs w:val="28"/>
              </w:rPr>
              <w:t xml:space="preserve"> [</w:t>
            </w:r>
            <w:r w:rsidR="004F367F">
              <w:rPr>
                <w:sz w:val="28"/>
                <w:szCs w:val="28"/>
              </w:rPr>
              <w:t>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 xml:space="preserve">omplete </w:t>
            </w:r>
            <w:r w:rsidR="004F367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ook on </w:t>
            </w:r>
            <w:r w:rsidR="004F367F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akeout </w:t>
            </w:r>
            <w:r w:rsidR="004F367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oubles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905364" wp14:editId="39DBE2B8">
                  <wp:extent cx="1421853" cy="211455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39" cy="214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4D8" w:rsidRDefault="000834D8">
      <w:pPr>
        <w:rPr>
          <w:sz w:val="28"/>
          <w:szCs w:val="28"/>
        </w:rPr>
      </w:pPr>
    </w:p>
    <w:p w:rsidR="000834D8" w:rsidRDefault="000834D8">
      <w:pPr>
        <w:rPr>
          <w:sz w:val="28"/>
          <w:szCs w:val="28"/>
        </w:rPr>
      </w:pPr>
    </w:p>
    <w:p w:rsidR="000834D8" w:rsidRDefault="000834D8">
      <w:pPr>
        <w:rPr>
          <w:sz w:val="28"/>
          <w:szCs w:val="28"/>
        </w:rPr>
      </w:pPr>
    </w:p>
    <w:p w:rsidR="000834D8" w:rsidRDefault="000834D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9"/>
        <w:gridCol w:w="4936"/>
      </w:tblGrid>
      <w:tr w:rsidR="00D83A37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Lawrence</w:t>
            </w:r>
            <w:r w:rsidR="00D83A37">
              <w:rPr>
                <w:sz w:val="28"/>
                <w:szCs w:val="28"/>
              </w:rPr>
              <w:t xml:space="preserve"> [</w:t>
            </w:r>
            <w:r w:rsidR="004F367F">
              <w:rPr>
                <w:sz w:val="28"/>
                <w:szCs w:val="28"/>
              </w:rPr>
              <w:t>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4F367F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</w:t>
            </w:r>
            <w:r w:rsidR="000834D8">
              <w:rPr>
                <w:sz w:val="28"/>
                <w:szCs w:val="28"/>
              </w:rPr>
              <w:t xml:space="preserve">omplete </w:t>
            </w:r>
            <w:r>
              <w:rPr>
                <w:sz w:val="28"/>
                <w:szCs w:val="28"/>
              </w:rPr>
              <w:t>B</w:t>
            </w:r>
            <w:r w:rsidR="000834D8">
              <w:rPr>
                <w:sz w:val="28"/>
                <w:szCs w:val="28"/>
              </w:rPr>
              <w:t xml:space="preserve">ook on </w:t>
            </w:r>
            <w:r>
              <w:rPr>
                <w:sz w:val="28"/>
                <w:szCs w:val="28"/>
              </w:rPr>
              <w:t>B</w:t>
            </w:r>
            <w:r w:rsidR="000834D8">
              <w:rPr>
                <w:sz w:val="28"/>
                <w:szCs w:val="28"/>
              </w:rPr>
              <w:t>alancing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82404C" wp14:editId="17DDA934">
                  <wp:extent cx="1381685" cy="20574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207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37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D83A37" w:rsidRDefault="00D83A37" w:rsidP="00D83A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Mike </w:t>
            </w:r>
            <w:proofErr w:type="spellStart"/>
            <w:r>
              <w:rPr>
                <w:sz w:val="28"/>
                <w:szCs w:val="28"/>
              </w:rPr>
              <w:t>Lawerence</w:t>
            </w:r>
            <w:proofErr w:type="spellEnd"/>
            <w:r>
              <w:rPr>
                <w:sz w:val="28"/>
                <w:szCs w:val="28"/>
              </w:rPr>
              <w:t xml:space="preserve"> [</w:t>
            </w:r>
            <w:r w:rsidR="004F367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>eclaring]</w:t>
            </w:r>
          </w:p>
          <w:p w:rsidR="00D83A37" w:rsidRDefault="00D83A37" w:rsidP="00D83A37">
            <w:pPr>
              <w:rPr>
                <w:sz w:val="28"/>
                <w:szCs w:val="28"/>
              </w:rPr>
            </w:pPr>
          </w:p>
          <w:p w:rsidR="00D83A37" w:rsidRDefault="004F367F" w:rsidP="00D83A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How to P</w:t>
            </w:r>
            <w:r w:rsidR="00D83A37">
              <w:rPr>
                <w:sz w:val="28"/>
                <w:szCs w:val="28"/>
              </w:rPr>
              <w:t xml:space="preserve">lay </w:t>
            </w:r>
            <w:r>
              <w:rPr>
                <w:sz w:val="28"/>
                <w:szCs w:val="28"/>
              </w:rPr>
              <w:t>C</w:t>
            </w:r>
            <w:r w:rsidR="00D83A37">
              <w:rPr>
                <w:sz w:val="28"/>
                <w:szCs w:val="28"/>
              </w:rPr>
              <w:t xml:space="preserve">ard </w:t>
            </w:r>
            <w:r>
              <w:rPr>
                <w:sz w:val="28"/>
                <w:szCs w:val="28"/>
              </w:rPr>
              <w:t>C</w:t>
            </w:r>
            <w:r w:rsidR="00D83A37">
              <w:rPr>
                <w:sz w:val="28"/>
                <w:szCs w:val="28"/>
              </w:rPr>
              <w:t>ombinations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2FF74F" wp14:editId="537F5929">
                  <wp:extent cx="1321454" cy="2019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00" cy="203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37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4F367F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Mike Law</w:t>
            </w:r>
            <w:r w:rsidR="000834D8">
              <w:rPr>
                <w:sz w:val="28"/>
                <w:szCs w:val="28"/>
              </w:rPr>
              <w:t>rence</w:t>
            </w:r>
            <w:r w:rsidR="00D83A37">
              <w:rPr>
                <w:sz w:val="28"/>
                <w:szCs w:val="28"/>
              </w:rPr>
              <w:t xml:space="preserve"> [</w:t>
            </w:r>
            <w:r>
              <w:rPr>
                <w:sz w:val="28"/>
                <w:szCs w:val="28"/>
              </w:rPr>
              <w:t>B</w:t>
            </w:r>
            <w:r w:rsidR="00D83A37">
              <w:rPr>
                <w:sz w:val="28"/>
                <w:szCs w:val="28"/>
              </w:rPr>
              <w:t>idding]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D83A37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Judgement at </w:t>
            </w:r>
            <w:r w:rsidR="004F367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ridge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D83A37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5D1ED9" wp14:editId="2A250F1E">
                  <wp:extent cx="1401097" cy="2171700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02" cy="218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37" w:rsidTr="00CC0FBA">
        <w:tc>
          <w:tcPr>
            <w:tcW w:w="4981" w:type="dxa"/>
          </w:tcPr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Mike </w:t>
            </w:r>
            <w:r w:rsidR="004F367F">
              <w:rPr>
                <w:sz w:val="28"/>
                <w:szCs w:val="28"/>
              </w:rPr>
              <w:t>Law</w:t>
            </w:r>
            <w:r>
              <w:rPr>
                <w:sz w:val="28"/>
                <w:szCs w:val="28"/>
              </w:rPr>
              <w:t>rence</w:t>
            </w:r>
            <w:r w:rsidR="00D83A37">
              <w:rPr>
                <w:sz w:val="28"/>
                <w:szCs w:val="28"/>
              </w:rPr>
              <w:t xml:space="preserve"> [</w:t>
            </w:r>
            <w:proofErr w:type="spellStart"/>
            <w:r w:rsidR="004F367F">
              <w:rPr>
                <w:sz w:val="28"/>
                <w:szCs w:val="28"/>
              </w:rPr>
              <w:t>D</w:t>
            </w:r>
            <w:r w:rsidR="00D83A37">
              <w:rPr>
                <w:sz w:val="28"/>
                <w:szCs w:val="28"/>
              </w:rPr>
              <w:t>efence</w:t>
            </w:r>
            <w:proofErr w:type="spellEnd"/>
            <w:r w:rsidR="00D83A37">
              <w:rPr>
                <w:sz w:val="28"/>
                <w:szCs w:val="28"/>
              </w:rPr>
              <w:t>]</w:t>
            </w: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D83A37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Dynamic </w:t>
            </w:r>
            <w:proofErr w:type="spellStart"/>
            <w:r>
              <w:rPr>
                <w:sz w:val="28"/>
                <w:szCs w:val="28"/>
              </w:rPr>
              <w:t>Defence</w:t>
            </w:r>
            <w:proofErr w:type="spellEnd"/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  <w:p w:rsidR="000834D8" w:rsidRDefault="000834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834D8" w:rsidRDefault="00D83A37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CBFD21" wp14:editId="2D9E1BDA">
                  <wp:extent cx="1534408" cy="2438400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103" cy="24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4D8" w:rsidRDefault="000834D8">
      <w:pPr>
        <w:rPr>
          <w:sz w:val="28"/>
          <w:szCs w:val="28"/>
        </w:rPr>
      </w:pPr>
    </w:p>
    <w:p w:rsidR="000834D8" w:rsidRDefault="000834D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8"/>
        <w:gridCol w:w="4937"/>
      </w:tblGrid>
      <w:tr w:rsidR="00B973A0" w:rsidTr="00CC0FBA"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</w:t>
            </w:r>
            <w:proofErr w:type="spellStart"/>
            <w:r>
              <w:rPr>
                <w:sz w:val="28"/>
                <w:szCs w:val="28"/>
              </w:rPr>
              <w:t>Defence</w:t>
            </w:r>
            <w:proofErr w:type="spellEnd"/>
            <w:r w:rsidR="008F6DD8">
              <w:rPr>
                <w:sz w:val="28"/>
                <w:szCs w:val="28"/>
              </w:rPr>
              <w:t>]</w:t>
            </w: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4F367F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More K</w:t>
            </w:r>
            <w:r w:rsidR="0007502D">
              <w:rPr>
                <w:sz w:val="28"/>
                <w:szCs w:val="28"/>
              </w:rPr>
              <w:t xml:space="preserve">illing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07502D">
              <w:rPr>
                <w:sz w:val="28"/>
                <w:szCs w:val="28"/>
              </w:rPr>
              <w:t>efence</w:t>
            </w:r>
            <w:proofErr w:type="spellEnd"/>
            <w:r w:rsidR="0007502D">
              <w:rPr>
                <w:sz w:val="28"/>
                <w:szCs w:val="28"/>
              </w:rPr>
              <w:t xml:space="preserve"> at </w:t>
            </w:r>
            <w:r>
              <w:rPr>
                <w:sz w:val="28"/>
                <w:szCs w:val="28"/>
              </w:rPr>
              <w:t>B</w:t>
            </w:r>
            <w:r w:rsidR="0007502D">
              <w:rPr>
                <w:sz w:val="28"/>
                <w:szCs w:val="28"/>
              </w:rPr>
              <w:t>ridge</w:t>
            </w: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6D75E0" wp14:editId="01E1DF13">
                  <wp:extent cx="1301518" cy="1981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23" cy="201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A0" w:rsidTr="00CC0FBA"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075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[Declaring]</w:t>
            </w:r>
          </w:p>
          <w:p w:rsidR="0007502D" w:rsidRDefault="0007502D" w:rsidP="0007502D">
            <w:pPr>
              <w:rPr>
                <w:sz w:val="28"/>
                <w:szCs w:val="28"/>
              </w:rPr>
            </w:pPr>
          </w:p>
          <w:p w:rsidR="0007502D" w:rsidRDefault="0007502D" w:rsidP="00075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Kelsey on </w:t>
            </w:r>
            <w:r w:rsidR="004F367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queeze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</w:t>
            </w:r>
          </w:p>
          <w:p w:rsidR="0007502D" w:rsidRDefault="0007502D" w:rsidP="0007502D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E57F56" wp14:editId="27F8430F">
                  <wp:extent cx="1235381" cy="186690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472" cy="187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A0" w:rsidTr="00CC0FBA"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075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07502D" w:rsidRDefault="0007502D" w:rsidP="0007502D">
            <w:pPr>
              <w:rPr>
                <w:sz w:val="28"/>
                <w:szCs w:val="28"/>
              </w:rPr>
            </w:pPr>
          </w:p>
          <w:p w:rsidR="0007502D" w:rsidRDefault="0007502D" w:rsidP="00075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Bridge </w:t>
            </w:r>
            <w:r w:rsidR="004F367F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 xml:space="preserve">dds for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ractical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layers</w:t>
            </w: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80AE66" wp14:editId="1F3F7547">
                  <wp:extent cx="1265023" cy="18859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20" cy="190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3A0" w:rsidTr="00CC0FBA">
        <w:tc>
          <w:tcPr>
            <w:tcW w:w="4981" w:type="dxa"/>
          </w:tcPr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892369" w:rsidRDefault="00892369" w:rsidP="00892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92369" w:rsidRDefault="00892369" w:rsidP="00892369">
            <w:pPr>
              <w:rPr>
                <w:sz w:val="28"/>
                <w:szCs w:val="28"/>
              </w:rPr>
            </w:pPr>
          </w:p>
          <w:p w:rsidR="00892369" w:rsidRDefault="00892369" w:rsidP="008923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iming</w:t>
            </w:r>
          </w:p>
          <w:p w:rsidR="00892369" w:rsidRDefault="00892369" w:rsidP="00892369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  <w:p w:rsidR="0007502D" w:rsidRDefault="0007502D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07502D" w:rsidRDefault="00B973A0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185850C" wp14:editId="2AA77BC4">
                  <wp:extent cx="1485900" cy="223809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77" cy="225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34D8" w:rsidRDefault="000834D8">
      <w:pPr>
        <w:rPr>
          <w:sz w:val="28"/>
          <w:szCs w:val="28"/>
        </w:rPr>
      </w:pPr>
    </w:p>
    <w:p w:rsidR="008F6DD8" w:rsidRDefault="008F6DD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34D8" w:rsidRDefault="000834D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6"/>
        <w:gridCol w:w="4939"/>
      </w:tblGrid>
      <w:tr w:rsidR="008F6DD8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airs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90A96D" wp14:editId="203C56C8">
                  <wp:extent cx="1455945" cy="20097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11" cy="2018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DD8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[Defense]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efensive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F70466" wp14:editId="14EE3892">
                  <wp:extent cx="1416321" cy="22193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97" cy="223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DD8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limination </w:t>
            </w:r>
            <w:r w:rsidR="004F367F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lay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7689DC7" wp14:editId="7451D7A6">
                  <wp:extent cx="1352550" cy="1959463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72" cy="197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DD8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rump 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ontrol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8E8093" wp14:editId="5DAD90FF">
                  <wp:extent cx="1609725" cy="24003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DD8" w:rsidRDefault="008F6DD8">
      <w:pPr>
        <w:rPr>
          <w:sz w:val="28"/>
          <w:szCs w:val="28"/>
        </w:rPr>
      </w:pPr>
    </w:p>
    <w:p w:rsidR="008F6DD8" w:rsidRDefault="008F6DD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31"/>
      </w:tblGrid>
      <w:tr w:rsidR="00754B3D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ommunications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4EAB47" wp14:editId="3A20E0E3">
                  <wp:extent cx="1295400" cy="18669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106" cy="187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B3D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</w:t>
            </w:r>
            <w:r w:rsidR="00FA0436">
              <w:rPr>
                <w:sz w:val="28"/>
                <w:szCs w:val="28"/>
              </w:rPr>
              <w:t xml:space="preserve"> [Declaring</w:t>
            </w:r>
            <w:r>
              <w:rPr>
                <w:sz w:val="28"/>
                <w:szCs w:val="28"/>
              </w:rPr>
              <w:t>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Test your </w:t>
            </w:r>
            <w:r w:rsidR="004F367F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>inessing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640130" wp14:editId="3DF1B81E">
                  <wp:extent cx="1368327" cy="2066925"/>
                  <wp:effectExtent l="0" t="0" r="381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19" cy="2077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B3D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Hugh Kelsey [Card Play]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Test your Card play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C83BE1" wp14:editId="4FD5D319">
                  <wp:extent cx="1438275" cy="23298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94" cy="234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B3D" w:rsidTr="00CC0FBA">
        <w:tc>
          <w:tcPr>
            <w:tcW w:w="4981" w:type="dxa"/>
          </w:tcPr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754B3D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Victor </w:t>
            </w:r>
            <w:proofErr w:type="spellStart"/>
            <w:r>
              <w:rPr>
                <w:sz w:val="28"/>
                <w:szCs w:val="28"/>
              </w:rPr>
              <w:t>Mollo</w:t>
            </w:r>
            <w:proofErr w:type="spellEnd"/>
            <w:r>
              <w:rPr>
                <w:sz w:val="28"/>
                <w:szCs w:val="28"/>
              </w:rPr>
              <w:t xml:space="preserve"> [</w:t>
            </w:r>
            <w:r w:rsidR="004F367F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lassic]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754B3D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Bridge in the </w:t>
            </w:r>
            <w:r w:rsidR="004F367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enagerie</w:t>
            </w: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  <w:p w:rsidR="008F6DD8" w:rsidRDefault="008F6DD8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8F6DD8" w:rsidRDefault="00FA0436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E2B1EF" wp14:editId="230C5DC5">
                  <wp:extent cx="1447800" cy="213416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64" cy="2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6DD8" w:rsidRDefault="008F6DD8">
      <w:pPr>
        <w:rPr>
          <w:sz w:val="28"/>
          <w:szCs w:val="28"/>
        </w:rPr>
      </w:pPr>
    </w:p>
    <w:p w:rsidR="008F6DD8" w:rsidRDefault="008F6DD8">
      <w:pPr>
        <w:rPr>
          <w:sz w:val="28"/>
          <w:szCs w:val="28"/>
        </w:rPr>
      </w:pPr>
    </w:p>
    <w:p w:rsidR="008F6DD8" w:rsidRDefault="008F6DD8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1"/>
        <w:gridCol w:w="4934"/>
      </w:tblGrid>
      <w:tr w:rsidR="002A4315" w:rsidTr="00CC0FBA"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Marty Bergen [Bidding]</w:t>
            </w: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Points </w:t>
            </w:r>
            <w:proofErr w:type="spellStart"/>
            <w:r w:rsidR="004F367F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chmoints</w:t>
            </w:r>
            <w:proofErr w:type="spellEnd"/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F7D940" wp14:editId="18562CB1">
                  <wp:extent cx="1123950" cy="152787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521" cy="153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5" w:rsidTr="00CC0FBA"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Larry Cohen [Bidding]</w:t>
            </w: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To </w:t>
            </w:r>
            <w:r w:rsidR="004F367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id or </w:t>
            </w:r>
            <w:r w:rsidR="004F367F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 xml:space="preserve">ot to </w:t>
            </w:r>
            <w:r w:rsidR="004F367F"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>id</w:t>
            </w: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FD3DDF" wp14:editId="5A3B56FF">
                  <wp:extent cx="1076325" cy="1706947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463" cy="171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5" w:rsidTr="00CC0FBA"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SJ Simon  [Classic]</w:t>
            </w: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Pr="004F367F" w:rsidRDefault="00F015A7" w:rsidP="00CC0FBA">
            <w:pPr>
              <w:rPr>
                <w:sz w:val="28"/>
                <w:szCs w:val="28"/>
              </w:rPr>
            </w:pPr>
            <w:r w:rsidRPr="004F367F">
              <w:rPr>
                <w:sz w:val="28"/>
                <w:szCs w:val="28"/>
              </w:rPr>
              <w:t>***</w:t>
            </w:r>
            <w:r w:rsidR="004F367F">
              <w:rPr>
                <w:sz w:val="28"/>
                <w:szCs w:val="28"/>
              </w:rPr>
              <w:t>Why you L</w:t>
            </w:r>
            <w:r w:rsidR="002A4315" w:rsidRPr="004F367F">
              <w:rPr>
                <w:sz w:val="28"/>
                <w:szCs w:val="28"/>
              </w:rPr>
              <w:t xml:space="preserve">ose at </w:t>
            </w:r>
            <w:r w:rsidR="004F367F">
              <w:rPr>
                <w:sz w:val="28"/>
                <w:szCs w:val="28"/>
              </w:rPr>
              <w:t>B</w:t>
            </w:r>
            <w:r w:rsidR="002A4315" w:rsidRPr="004F367F">
              <w:rPr>
                <w:sz w:val="28"/>
                <w:szCs w:val="28"/>
              </w:rPr>
              <w:t>ridge</w:t>
            </w: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0970BF" wp14:editId="62370243">
                  <wp:extent cx="1168653" cy="174307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22" cy="175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15" w:rsidTr="00CC0FBA"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2A4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Marty Bergen [Bidding]</w:t>
            </w:r>
          </w:p>
          <w:p w:rsidR="002A4315" w:rsidRDefault="002A4315" w:rsidP="002A4315">
            <w:pPr>
              <w:rPr>
                <w:sz w:val="28"/>
                <w:szCs w:val="28"/>
              </w:rPr>
            </w:pPr>
          </w:p>
          <w:p w:rsidR="002A4315" w:rsidRDefault="009A2E54" w:rsidP="002A4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More </w:t>
            </w:r>
            <w:r w:rsidR="004F367F">
              <w:rPr>
                <w:sz w:val="28"/>
                <w:szCs w:val="28"/>
              </w:rPr>
              <w:t xml:space="preserve">Points </w:t>
            </w:r>
            <w:proofErr w:type="spellStart"/>
            <w:r w:rsidR="004F367F">
              <w:rPr>
                <w:sz w:val="28"/>
                <w:szCs w:val="28"/>
              </w:rPr>
              <w:t>S</w:t>
            </w:r>
            <w:r w:rsidR="002A4315">
              <w:rPr>
                <w:sz w:val="28"/>
                <w:szCs w:val="28"/>
              </w:rPr>
              <w:t>chmoints</w:t>
            </w:r>
            <w:proofErr w:type="spellEnd"/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  <w:p w:rsidR="002A4315" w:rsidRDefault="002A4315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2A4315" w:rsidRDefault="002A4315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917E7D" wp14:editId="0DAE7D32">
                  <wp:extent cx="1250950" cy="1876425"/>
                  <wp:effectExtent l="0" t="0" r="635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4315" w:rsidRDefault="002A4315">
      <w:pPr>
        <w:rPr>
          <w:sz w:val="28"/>
          <w:szCs w:val="28"/>
        </w:rPr>
      </w:pPr>
    </w:p>
    <w:p w:rsidR="002A4315" w:rsidRDefault="002A4315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4315" w:rsidRDefault="002A4315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2"/>
        <w:gridCol w:w="4933"/>
      </w:tblGrid>
      <w:tr w:rsidR="00F015A7" w:rsidTr="00CC0FBA"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Robert B </w:t>
            </w:r>
            <w:proofErr w:type="spellStart"/>
            <w:r>
              <w:rPr>
                <w:sz w:val="28"/>
                <w:szCs w:val="28"/>
              </w:rPr>
              <w:t>Ewen</w:t>
            </w:r>
            <w:proofErr w:type="spellEnd"/>
            <w:r>
              <w:rPr>
                <w:sz w:val="28"/>
                <w:szCs w:val="28"/>
              </w:rPr>
              <w:t xml:space="preserve"> [</w:t>
            </w:r>
            <w:proofErr w:type="spellStart"/>
            <w:r>
              <w:rPr>
                <w:sz w:val="28"/>
                <w:szCs w:val="28"/>
              </w:rPr>
              <w:t>Defence</w:t>
            </w:r>
            <w:proofErr w:type="spellEnd"/>
            <w:r>
              <w:rPr>
                <w:sz w:val="28"/>
                <w:szCs w:val="28"/>
              </w:rPr>
              <w:t>]</w:t>
            </w: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4F367F" w:rsidP="00CC0F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Opening L</w:t>
            </w:r>
            <w:bookmarkStart w:id="0" w:name="_GoBack"/>
            <w:bookmarkEnd w:id="0"/>
            <w:r w:rsidR="00B64A67">
              <w:rPr>
                <w:sz w:val="28"/>
                <w:szCs w:val="28"/>
              </w:rPr>
              <w:t>eads</w:t>
            </w: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4D410ED" wp14:editId="6E579FDB">
                  <wp:extent cx="1104900" cy="1766845"/>
                  <wp:effectExtent l="0" t="0" r="0" b="50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61" cy="177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5A7" w:rsidTr="00CC0FBA"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</w:tc>
      </w:tr>
      <w:tr w:rsidR="00F015A7" w:rsidTr="00CC0FBA"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</w:tc>
      </w:tr>
      <w:tr w:rsidR="00F015A7" w:rsidTr="00CC0FBA"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  <w:p w:rsidR="00B64A67" w:rsidRDefault="00B64A67" w:rsidP="00CC0FBA">
            <w:pPr>
              <w:rPr>
                <w:sz w:val="28"/>
                <w:szCs w:val="28"/>
              </w:rPr>
            </w:pPr>
          </w:p>
        </w:tc>
        <w:tc>
          <w:tcPr>
            <w:tcW w:w="4981" w:type="dxa"/>
          </w:tcPr>
          <w:p w:rsidR="00B64A67" w:rsidRDefault="00B64A67" w:rsidP="00CC0FBA">
            <w:pPr>
              <w:rPr>
                <w:sz w:val="28"/>
                <w:szCs w:val="28"/>
              </w:rPr>
            </w:pPr>
          </w:p>
        </w:tc>
      </w:tr>
    </w:tbl>
    <w:p w:rsidR="00B64A67" w:rsidRDefault="00B64A67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  <w:r>
        <w:rPr>
          <w:sz w:val="28"/>
          <w:szCs w:val="28"/>
        </w:rPr>
        <w:t>Book depository</w:t>
      </w:r>
    </w:p>
    <w:p w:rsidR="00B64A67" w:rsidRDefault="00B64A67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  <w:r>
        <w:rPr>
          <w:sz w:val="28"/>
          <w:szCs w:val="28"/>
        </w:rPr>
        <w:t>Amazon</w:t>
      </w:r>
    </w:p>
    <w:p w:rsidR="00B64A67" w:rsidRDefault="00B64A67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  <w:r>
        <w:rPr>
          <w:sz w:val="28"/>
          <w:szCs w:val="28"/>
        </w:rPr>
        <w:t>The bridge world</w:t>
      </w:r>
    </w:p>
    <w:p w:rsidR="00B64A67" w:rsidRDefault="00B64A67">
      <w:pPr>
        <w:rPr>
          <w:sz w:val="28"/>
          <w:szCs w:val="28"/>
        </w:rPr>
      </w:pPr>
    </w:p>
    <w:p w:rsidR="00B64A67" w:rsidRDefault="00B64A67">
      <w:pPr>
        <w:rPr>
          <w:sz w:val="28"/>
          <w:szCs w:val="28"/>
        </w:rPr>
      </w:pPr>
    </w:p>
    <w:p w:rsidR="002A4315" w:rsidRPr="00413E19" w:rsidRDefault="002A4315">
      <w:pPr>
        <w:rPr>
          <w:sz w:val="28"/>
          <w:szCs w:val="28"/>
        </w:rPr>
      </w:pPr>
    </w:p>
    <w:sectPr w:rsidR="002A4315" w:rsidRPr="00413E19" w:rsidSect="000834D8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19"/>
    <w:rsid w:val="000002BB"/>
    <w:rsid w:val="0007502D"/>
    <w:rsid w:val="000834D8"/>
    <w:rsid w:val="00111FD1"/>
    <w:rsid w:val="002A4315"/>
    <w:rsid w:val="00413E19"/>
    <w:rsid w:val="004F367F"/>
    <w:rsid w:val="005A34EB"/>
    <w:rsid w:val="00754B3D"/>
    <w:rsid w:val="00892369"/>
    <w:rsid w:val="008F6DD8"/>
    <w:rsid w:val="009A2E54"/>
    <w:rsid w:val="00B64A67"/>
    <w:rsid w:val="00B973A0"/>
    <w:rsid w:val="00D83A37"/>
    <w:rsid w:val="00F015A7"/>
    <w:rsid w:val="00FA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1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3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41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3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l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0</TotalTime>
  <Pages>8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Louise Hopper</cp:lastModifiedBy>
  <cp:revision>2</cp:revision>
  <dcterms:created xsi:type="dcterms:W3CDTF">2019-07-18T20:57:00Z</dcterms:created>
  <dcterms:modified xsi:type="dcterms:W3CDTF">2019-07-18T20:57:00Z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